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4F" w:rsidRDefault="00E84A4F">
      <w:r>
        <w:rPr>
          <w:rFonts w:hint="eastAsia"/>
        </w:rPr>
        <w:t>生耕致富</w:t>
      </w:r>
      <w:r>
        <w:t>DM-</w:t>
      </w:r>
      <w:r>
        <w:rPr>
          <w:rFonts w:hint="eastAsia"/>
        </w:rPr>
        <w:t>六折頁</w:t>
      </w:r>
      <w:r>
        <w:t xml:space="preserve"> </w:t>
      </w:r>
      <w:r>
        <w:rPr>
          <w:rFonts w:hint="eastAsia"/>
        </w:rPr>
        <w:t>封面</w:t>
      </w:r>
      <w:r>
        <w:t>/</w:t>
      </w:r>
      <w:r>
        <w:rPr>
          <w:rFonts w:hint="eastAsia"/>
        </w:rPr>
        <w:t>內頁</w:t>
      </w:r>
    </w:p>
    <w:p w:rsidR="00E84A4F" w:rsidRDefault="00E84A4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0" o:spid="_x0000_i1025" type="#_x0000_t75" alt="2014生耕致富DM-01.png" style="width:753.75pt;height:267pt;visibility:visible">
            <v:imagedata r:id="rId4" o:title=""/>
          </v:shape>
        </w:pict>
      </w:r>
    </w:p>
    <w:p w:rsidR="00E84A4F" w:rsidRDefault="00E84A4F">
      <w:r>
        <w:rPr>
          <w:noProof/>
        </w:rPr>
        <w:pict>
          <v:shape id="圖片 1" o:spid="_x0000_i1026" type="#_x0000_t75" alt="2014生耕致富DM-02.png" style="width:753.75pt;height:267.75pt;visibility:visible">
            <v:imagedata r:id="rId5" o:title=""/>
          </v:shape>
        </w:pict>
      </w:r>
    </w:p>
    <w:sectPr w:rsidR="00E84A4F" w:rsidSect="004374AE">
      <w:pgSz w:w="16838" w:h="11906" w:orient="landscape"/>
      <w:pgMar w:top="284" w:right="397" w:bottom="142" w:left="3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4AE"/>
    <w:rsid w:val="000365F2"/>
    <w:rsid w:val="001626C3"/>
    <w:rsid w:val="00184891"/>
    <w:rsid w:val="00311EDB"/>
    <w:rsid w:val="004374AE"/>
    <w:rsid w:val="0046125C"/>
    <w:rsid w:val="00582232"/>
    <w:rsid w:val="00834881"/>
    <w:rsid w:val="00894FCE"/>
    <w:rsid w:val="00972931"/>
    <w:rsid w:val="00A7297B"/>
    <w:rsid w:val="00AA63CB"/>
    <w:rsid w:val="00AD3BBB"/>
    <w:rsid w:val="00C47C04"/>
    <w:rsid w:val="00D34DB3"/>
    <w:rsid w:val="00DA3DB3"/>
    <w:rsid w:val="00E84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5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374AE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74AE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</Words>
  <Characters>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生耕致富DM-六折頁 封面/內頁</dc:title>
  <dc:subject/>
  <dc:creator>staff</dc:creator>
  <cp:keywords/>
  <dc:description/>
  <cp:lastModifiedBy>顏克昌</cp:lastModifiedBy>
  <cp:revision>2</cp:revision>
  <dcterms:created xsi:type="dcterms:W3CDTF">2014-02-05T08:46:00Z</dcterms:created>
  <dcterms:modified xsi:type="dcterms:W3CDTF">2014-02-05T08:46:00Z</dcterms:modified>
</cp:coreProperties>
</file>